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72F" w:rsidRDefault="001B462F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-1905</wp:posOffset>
                </wp:positionV>
                <wp:extent cx="6561455" cy="1360805"/>
                <wp:effectExtent l="0" t="0" r="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1455" cy="1360805"/>
                          <a:chOff x="0" y="0"/>
                          <a:chExt cx="6561735" cy="136062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0" descr="Лого ч.б.wm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303" y="0"/>
                            <a:ext cx="1170432" cy="68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6889"/>
                            <a:ext cx="2743200" cy="6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6E959" id="Группа 7" o:spid="_x0000_s1026" style="position:absolute;margin-left:-7.15pt;margin-top:-.15pt;width:516.65pt;height:107.15pt;z-index:-251658752" coordsize="65617,13606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s1027" type="#_x0000_t75" alt="Лого ч.б.wmf" style="position:absolute;left:53913;width:11704;height: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">
                  <v:imagedata r:id="rId9" o:title="Лого ч.б"/>
                </v:shape>
                <v:shape id="Рисунок 5" o:spid="_x0000_s1028" type="#_x0000_t75" style="position:absolute;top:7168;width:27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C1624A" w:rsidRDefault="00C1624A">
      <w:pPr>
        <w:rPr>
          <w:sz w:val="28"/>
          <w:szCs w:val="28"/>
          <w:lang w:val="en-US"/>
        </w:rPr>
      </w:pPr>
    </w:p>
    <w:p w:rsidR="009E0EDF" w:rsidRDefault="009E0EDF" w:rsidP="009E0EDF">
      <w:pPr>
        <w:rPr>
          <w:sz w:val="28"/>
          <w:szCs w:val="28"/>
          <w:lang w:val="en-US"/>
        </w:rPr>
      </w:pPr>
    </w:p>
    <w:p w:rsidR="009E0EDF" w:rsidRPr="00AF221F" w:rsidRDefault="009E0EDF" w:rsidP="009E0EDF">
      <w:pPr>
        <w:jc w:val="center"/>
        <w:rPr>
          <w:b/>
          <w:sz w:val="22"/>
          <w:szCs w:val="22"/>
        </w:rPr>
      </w:pPr>
      <w:r w:rsidRPr="00AF221F">
        <w:rPr>
          <w:b/>
          <w:sz w:val="22"/>
          <w:szCs w:val="22"/>
        </w:rPr>
        <w:t>Объявление</w:t>
      </w:r>
    </w:p>
    <w:p w:rsidR="009E0EDF" w:rsidRPr="00AF221F" w:rsidRDefault="009E0EDF" w:rsidP="009E0EDF">
      <w:pPr>
        <w:jc w:val="center"/>
        <w:rPr>
          <w:b/>
          <w:sz w:val="22"/>
          <w:szCs w:val="22"/>
        </w:rPr>
      </w:pPr>
    </w:p>
    <w:p w:rsidR="009E0EDF" w:rsidRPr="00AF221F" w:rsidRDefault="009E0EDF" w:rsidP="009E0EDF">
      <w:pPr>
        <w:jc w:val="center"/>
        <w:rPr>
          <w:b/>
          <w:sz w:val="22"/>
          <w:szCs w:val="22"/>
        </w:rPr>
      </w:pPr>
    </w:p>
    <w:p w:rsidR="00252B75" w:rsidRDefault="009E0EDF" w:rsidP="009E0EDF">
      <w:pPr>
        <w:rPr>
          <w:b/>
          <w:sz w:val="22"/>
          <w:szCs w:val="22"/>
          <w:u w:val="single"/>
        </w:rPr>
      </w:pPr>
      <w:r w:rsidRPr="00AF221F">
        <w:rPr>
          <w:sz w:val="22"/>
          <w:szCs w:val="22"/>
        </w:rPr>
        <w:t xml:space="preserve">   </w:t>
      </w:r>
      <w:proofErr w:type="gramStart"/>
      <w:r w:rsidRPr="00AF221F">
        <w:rPr>
          <w:sz w:val="22"/>
          <w:szCs w:val="22"/>
        </w:rPr>
        <w:t>В  связи</w:t>
      </w:r>
      <w:proofErr w:type="gramEnd"/>
      <w:r w:rsidRPr="00AF221F">
        <w:rPr>
          <w:sz w:val="22"/>
          <w:szCs w:val="22"/>
        </w:rPr>
        <w:t xml:space="preserve"> с </w:t>
      </w:r>
      <w:r w:rsidR="00252B75">
        <w:rPr>
          <w:sz w:val="22"/>
          <w:szCs w:val="22"/>
        </w:rPr>
        <w:t>аварийными</w:t>
      </w:r>
      <w:r w:rsidRPr="00AF221F">
        <w:rPr>
          <w:sz w:val="22"/>
          <w:szCs w:val="22"/>
        </w:rPr>
        <w:t xml:space="preserve"> работами на водопроводных сетях будет отсутствовать холодное водоснабжение с </w:t>
      </w:r>
      <w:r w:rsidR="00BB7AD5">
        <w:rPr>
          <w:b/>
          <w:sz w:val="22"/>
          <w:szCs w:val="22"/>
        </w:rPr>
        <w:t>2</w:t>
      </w:r>
      <w:r w:rsidR="00B30D68">
        <w:rPr>
          <w:b/>
          <w:sz w:val="22"/>
          <w:szCs w:val="22"/>
        </w:rPr>
        <w:t>3</w:t>
      </w:r>
      <w:r w:rsidRPr="00AF221F">
        <w:rPr>
          <w:b/>
          <w:sz w:val="22"/>
          <w:szCs w:val="22"/>
        </w:rPr>
        <w:t>-</w:t>
      </w:r>
      <w:r w:rsidR="00B30D68">
        <w:rPr>
          <w:b/>
          <w:sz w:val="22"/>
          <w:szCs w:val="22"/>
        </w:rPr>
        <w:t>0</w:t>
      </w:r>
      <w:r w:rsidR="00125CCE">
        <w:rPr>
          <w:b/>
          <w:sz w:val="22"/>
          <w:szCs w:val="22"/>
        </w:rPr>
        <w:t>0</w:t>
      </w:r>
      <w:r w:rsidRPr="00AF221F">
        <w:rPr>
          <w:b/>
          <w:sz w:val="22"/>
          <w:szCs w:val="22"/>
        </w:rPr>
        <w:t xml:space="preserve"> </w:t>
      </w:r>
      <w:r w:rsidR="00BB7AD5">
        <w:rPr>
          <w:b/>
          <w:sz w:val="22"/>
          <w:szCs w:val="22"/>
        </w:rPr>
        <w:t xml:space="preserve">   </w:t>
      </w:r>
      <w:r w:rsidR="00B30D68">
        <w:rPr>
          <w:b/>
          <w:sz w:val="22"/>
          <w:szCs w:val="22"/>
        </w:rPr>
        <w:t>22</w:t>
      </w:r>
      <w:r w:rsidR="00BB7AD5" w:rsidRPr="00BB7AD5">
        <w:rPr>
          <w:b/>
          <w:sz w:val="22"/>
          <w:szCs w:val="22"/>
        </w:rPr>
        <w:t>.1</w:t>
      </w:r>
      <w:r w:rsidR="00B30D68">
        <w:rPr>
          <w:b/>
          <w:sz w:val="22"/>
          <w:szCs w:val="22"/>
        </w:rPr>
        <w:t>2</w:t>
      </w:r>
      <w:r w:rsidR="00BB7AD5" w:rsidRPr="00BB7AD5">
        <w:rPr>
          <w:b/>
          <w:sz w:val="22"/>
          <w:szCs w:val="22"/>
        </w:rPr>
        <w:t>.2024</w:t>
      </w:r>
      <w:r w:rsidR="00AE3376" w:rsidRPr="00AF221F">
        <w:rPr>
          <w:b/>
          <w:sz w:val="22"/>
          <w:szCs w:val="22"/>
        </w:rPr>
        <w:t xml:space="preserve"> </w:t>
      </w:r>
      <w:r w:rsidRPr="00AF221F">
        <w:rPr>
          <w:sz w:val="22"/>
          <w:szCs w:val="22"/>
        </w:rPr>
        <w:t xml:space="preserve">до   </w:t>
      </w:r>
      <w:r w:rsidR="00B30D68" w:rsidRPr="00B30D68">
        <w:rPr>
          <w:b/>
          <w:bCs/>
          <w:sz w:val="22"/>
          <w:szCs w:val="22"/>
        </w:rPr>
        <w:t>06</w:t>
      </w:r>
      <w:r w:rsidR="00922B35">
        <w:rPr>
          <w:b/>
          <w:sz w:val="22"/>
          <w:szCs w:val="22"/>
        </w:rPr>
        <w:t>-00</w:t>
      </w:r>
      <w:r w:rsidRPr="00AF221F">
        <w:rPr>
          <w:sz w:val="22"/>
          <w:szCs w:val="22"/>
        </w:rPr>
        <w:t xml:space="preserve">   </w:t>
      </w:r>
      <w:r w:rsidR="00B30D68" w:rsidRPr="00B30D68">
        <w:rPr>
          <w:b/>
          <w:bCs/>
          <w:sz w:val="22"/>
          <w:szCs w:val="22"/>
        </w:rPr>
        <w:t>23</w:t>
      </w:r>
      <w:r w:rsidRPr="00AF221F">
        <w:rPr>
          <w:b/>
          <w:sz w:val="22"/>
          <w:szCs w:val="22"/>
          <w:u w:val="single"/>
        </w:rPr>
        <w:t>.</w:t>
      </w:r>
      <w:r w:rsidR="009F3830">
        <w:rPr>
          <w:b/>
          <w:sz w:val="22"/>
          <w:szCs w:val="22"/>
          <w:u w:val="single"/>
        </w:rPr>
        <w:t>1</w:t>
      </w:r>
      <w:r w:rsidR="00B30D68">
        <w:rPr>
          <w:b/>
          <w:sz w:val="22"/>
          <w:szCs w:val="22"/>
          <w:u w:val="single"/>
        </w:rPr>
        <w:t>2</w:t>
      </w:r>
      <w:bookmarkStart w:id="0" w:name="_GoBack"/>
      <w:bookmarkEnd w:id="0"/>
      <w:r w:rsidRPr="00AF221F">
        <w:rPr>
          <w:b/>
          <w:sz w:val="22"/>
          <w:szCs w:val="22"/>
          <w:u w:val="single"/>
        </w:rPr>
        <w:t>.202</w:t>
      </w:r>
      <w:r w:rsidR="00E759BF">
        <w:rPr>
          <w:b/>
          <w:sz w:val="22"/>
          <w:szCs w:val="22"/>
          <w:u w:val="single"/>
        </w:rPr>
        <w:t>4</w:t>
      </w:r>
    </w:p>
    <w:p w:rsidR="00252B75" w:rsidRPr="00AF221F" w:rsidRDefault="00252B75" w:rsidP="00252B75">
      <w:pPr>
        <w:rPr>
          <w:b/>
          <w:sz w:val="22"/>
          <w:szCs w:val="22"/>
        </w:rPr>
      </w:pPr>
      <w:r w:rsidRPr="00AF221F">
        <w:rPr>
          <w:sz w:val="22"/>
          <w:szCs w:val="22"/>
        </w:rPr>
        <w:t>по следующим адресам</w:t>
      </w:r>
      <w:r w:rsidRPr="00AF221F">
        <w:rPr>
          <w:b/>
          <w:sz w:val="22"/>
          <w:szCs w:val="22"/>
        </w:rPr>
        <w:t>:</w:t>
      </w:r>
    </w:p>
    <w:p w:rsidR="00252B75" w:rsidRDefault="00252B75" w:rsidP="009E0EDF">
      <w:pPr>
        <w:rPr>
          <w:b/>
          <w:sz w:val="22"/>
          <w:szCs w:val="22"/>
          <w:u w:val="single"/>
        </w:rPr>
      </w:pP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11/с1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</w:p>
    <w:p w:rsidR="00BB7AD5" w:rsidRPr="00BB7AD5" w:rsidRDefault="00BB7AD5" w:rsidP="00BB7AD5">
      <w:pPr>
        <w:rPr>
          <w:b/>
          <w:sz w:val="22"/>
          <w:szCs w:val="22"/>
        </w:rPr>
      </w:pP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5 Армии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5</w:t>
      </w:r>
      <w:proofErr w:type="gramEnd"/>
      <w:r w:rsidRPr="00BB7AD5">
        <w:rPr>
          <w:b/>
          <w:sz w:val="22"/>
          <w:szCs w:val="22"/>
        </w:rPr>
        <w:t>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6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6</w:t>
      </w:r>
      <w:proofErr w:type="gramEnd"/>
      <w:r w:rsidRPr="00BB7AD5">
        <w:rPr>
          <w:b/>
          <w:sz w:val="22"/>
          <w:szCs w:val="22"/>
        </w:rPr>
        <w:t xml:space="preserve">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6</w:t>
      </w:r>
      <w:proofErr w:type="gramEnd"/>
      <w:r w:rsidRPr="00BB7AD5">
        <w:rPr>
          <w:b/>
          <w:sz w:val="22"/>
          <w:szCs w:val="22"/>
        </w:rPr>
        <w:t>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7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7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7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7</w:t>
      </w:r>
      <w:proofErr w:type="gramEnd"/>
      <w:r w:rsidRPr="00BB7AD5">
        <w:rPr>
          <w:b/>
          <w:sz w:val="22"/>
          <w:szCs w:val="22"/>
        </w:rPr>
        <w:t>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8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8</w:t>
      </w:r>
      <w:proofErr w:type="gramEnd"/>
      <w:r w:rsidRPr="00BB7AD5">
        <w:rPr>
          <w:b/>
          <w:sz w:val="22"/>
          <w:szCs w:val="22"/>
        </w:rPr>
        <w:t>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9</w:t>
      </w:r>
      <w:proofErr w:type="gramEnd"/>
      <w:r w:rsidRPr="00BB7AD5">
        <w:rPr>
          <w:b/>
          <w:sz w:val="22"/>
          <w:szCs w:val="22"/>
        </w:rPr>
        <w:t>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14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14</w:t>
      </w:r>
      <w:proofErr w:type="gramEnd"/>
      <w:r w:rsidRPr="00BB7AD5">
        <w:rPr>
          <w:b/>
          <w:sz w:val="22"/>
          <w:szCs w:val="22"/>
        </w:rPr>
        <w:t>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14</w:t>
      </w:r>
      <w:proofErr w:type="gramEnd"/>
      <w:r w:rsidRPr="00BB7AD5">
        <w:rPr>
          <w:b/>
          <w:sz w:val="22"/>
          <w:szCs w:val="22"/>
        </w:rPr>
        <w:t>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15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18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1905 года </w:t>
      </w:r>
      <w:proofErr w:type="gramStart"/>
      <w:r w:rsidRPr="00BB7AD5">
        <w:rPr>
          <w:b/>
          <w:sz w:val="22"/>
          <w:szCs w:val="22"/>
        </w:rPr>
        <w:t>пер,  20</w:t>
      </w:r>
      <w:proofErr w:type="gramEnd"/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69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Ангарская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24А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Анжерский</w:t>
      </w:r>
      <w:proofErr w:type="spellEnd"/>
      <w:r w:rsidRPr="00BB7AD5">
        <w:rPr>
          <w:b/>
          <w:sz w:val="22"/>
          <w:szCs w:val="22"/>
        </w:rPr>
        <w:t xml:space="preserve">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</w:t>
      </w:r>
      <w:proofErr w:type="gramStart"/>
      <w:r w:rsidRPr="00BB7AD5">
        <w:rPr>
          <w:b/>
          <w:sz w:val="22"/>
          <w:szCs w:val="22"/>
        </w:rPr>
        <w:t>14,  строение</w:t>
      </w:r>
      <w:proofErr w:type="gramEnd"/>
      <w:r w:rsidRPr="00BB7AD5">
        <w:rPr>
          <w:b/>
          <w:sz w:val="22"/>
          <w:szCs w:val="22"/>
        </w:rPr>
        <w:t xml:space="preserve">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Аркадия Иванова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Асфальтовый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Асфальтовый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Асфальтовый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22т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Базарный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Барабинский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31а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33а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37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41/1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Баранчуковский</w:t>
      </w:r>
      <w:proofErr w:type="spellEnd"/>
      <w:r w:rsidRPr="00BB7AD5">
        <w:rPr>
          <w:b/>
          <w:sz w:val="22"/>
          <w:szCs w:val="22"/>
        </w:rPr>
        <w:t xml:space="preserve"> пер, 43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Беленца</w:t>
      </w:r>
      <w:proofErr w:type="spellEnd"/>
      <w:r w:rsidRPr="00BB7AD5">
        <w:rPr>
          <w:b/>
          <w:sz w:val="22"/>
          <w:szCs w:val="22"/>
        </w:rPr>
        <w:t xml:space="preserve"> Алексея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Белозерская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Белозерская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Белозерская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12а стр.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12а стр.7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12а стр.7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18в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 стр.7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 стр.15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Бердская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Береговая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18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Березовский пер, 18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Блок-Пост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39/3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Болотный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Болотный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Болотный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Болотный пер, 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11г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Больничный пер,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323в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329а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345в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345д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346в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383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118/3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118/4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204а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Большая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Большая Подгорная улица, 118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2б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4а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5а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5б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7а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Буткеевский</w:t>
      </w:r>
      <w:proofErr w:type="spellEnd"/>
      <w:r w:rsidRPr="00BB7AD5">
        <w:rPr>
          <w:b/>
          <w:sz w:val="22"/>
          <w:szCs w:val="22"/>
        </w:rPr>
        <w:t xml:space="preserve">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2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2в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Буяновский пер,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Ванцетти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Вершинина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Вершинина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16 </w:t>
      </w:r>
      <w:proofErr w:type="spellStart"/>
      <w:r w:rsidRPr="00BB7AD5">
        <w:rPr>
          <w:b/>
          <w:sz w:val="22"/>
          <w:szCs w:val="22"/>
        </w:rPr>
        <w:t>стр</w:t>
      </w:r>
      <w:proofErr w:type="spellEnd"/>
      <w:r w:rsidRPr="00BB7AD5">
        <w:rPr>
          <w:b/>
          <w:sz w:val="22"/>
          <w:szCs w:val="22"/>
        </w:rPr>
        <w:t xml:space="preserve">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40/2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42, 42а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 стр.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 стр.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 стр.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 стр.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 стр.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 стр.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 стр.5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 стр.7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 стр.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 стр.5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 стр.7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90/10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Водяная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90/12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1-й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2-й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2-й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2-й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2-й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2-й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Водяной 2-й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Военный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Войкова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Войкова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Войкова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proofErr w:type="gram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 64</w:t>
      </w:r>
      <w:proofErr w:type="gramEnd"/>
      <w:r w:rsidRPr="00BB7AD5">
        <w:rPr>
          <w:b/>
          <w:sz w:val="22"/>
          <w:szCs w:val="22"/>
        </w:rPr>
        <w:t>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Войлочная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 стр.10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24/А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30/Б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32/с1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33/с1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Героев 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Героев-</w:t>
      </w:r>
      <w:proofErr w:type="spellStart"/>
      <w:r w:rsidRPr="00BB7AD5">
        <w:rPr>
          <w:b/>
          <w:sz w:val="22"/>
          <w:szCs w:val="22"/>
        </w:rPr>
        <w:t>Чубаровцев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1 стр.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28а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Горшковский</w:t>
      </w:r>
      <w:proofErr w:type="spellEnd"/>
      <w:r w:rsidRPr="00BB7AD5">
        <w:rPr>
          <w:b/>
          <w:sz w:val="22"/>
          <w:szCs w:val="22"/>
        </w:rPr>
        <w:t xml:space="preserve">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Грибоедова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Дальне-Ключевская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Даниловский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26а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26б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29а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Дербышевский</w:t>
      </w:r>
      <w:proofErr w:type="spellEnd"/>
      <w:r w:rsidRPr="00BB7AD5">
        <w:rPr>
          <w:b/>
          <w:sz w:val="22"/>
          <w:szCs w:val="22"/>
        </w:rPr>
        <w:t xml:space="preserve">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Днепровский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Днепровский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Днепровский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Днепровский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10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10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Добролюбова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Донской пер, 60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Заварзинский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17,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38,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38,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44/2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44/3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Загорная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3/22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16/3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Заозерный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Затеевский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Затеевский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Затеевский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Затеевский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Зеленый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Зырянский пер, 36б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 корпус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Игарская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 стр.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Ижевская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42а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Ижевская улица,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 стр.6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Источная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Источный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Источный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Источный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Источный</w:t>
      </w:r>
      <w:proofErr w:type="spellEnd"/>
      <w:r w:rsidRPr="00BB7AD5">
        <w:rPr>
          <w:b/>
          <w:sz w:val="22"/>
          <w:szCs w:val="22"/>
        </w:rPr>
        <w:t xml:space="preserve"> пер,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Источный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Кабельный проезд,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17/1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 с11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 с19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48/5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48/11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48/19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Карла Маркса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Карпова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6/1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30/1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Карповский</w:t>
      </w:r>
      <w:proofErr w:type="spellEnd"/>
      <w:r w:rsidRPr="00BB7AD5">
        <w:rPr>
          <w:b/>
          <w:sz w:val="22"/>
          <w:szCs w:val="22"/>
        </w:rPr>
        <w:t xml:space="preserve"> пер, </w:t>
      </w:r>
      <w:proofErr w:type="gramStart"/>
      <w:r w:rsidRPr="00BB7AD5">
        <w:rPr>
          <w:b/>
          <w:sz w:val="22"/>
          <w:szCs w:val="22"/>
        </w:rPr>
        <w:t>32  корпус</w:t>
      </w:r>
      <w:proofErr w:type="gramEnd"/>
      <w:r w:rsidRPr="00BB7AD5">
        <w:rPr>
          <w:b/>
          <w:sz w:val="22"/>
          <w:szCs w:val="22"/>
        </w:rPr>
        <w:t xml:space="preserve">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Картасный</w:t>
      </w:r>
      <w:proofErr w:type="spellEnd"/>
      <w:r w:rsidRPr="00BB7AD5">
        <w:rPr>
          <w:b/>
          <w:sz w:val="22"/>
          <w:szCs w:val="22"/>
        </w:rPr>
        <w:t xml:space="preserve">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Катунская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129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Каховская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2а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Кедровая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Кемеровская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25а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39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Керепетский</w:t>
      </w:r>
      <w:proofErr w:type="spellEnd"/>
      <w:r w:rsidRPr="00BB7AD5">
        <w:rPr>
          <w:b/>
          <w:sz w:val="22"/>
          <w:szCs w:val="22"/>
        </w:rPr>
        <w:t xml:space="preserve">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Кирова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Китайский пер, </w:t>
      </w:r>
      <w:proofErr w:type="gramStart"/>
      <w:r w:rsidRPr="00BB7AD5">
        <w:rPr>
          <w:b/>
          <w:sz w:val="22"/>
          <w:szCs w:val="22"/>
        </w:rPr>
        <w:t>1  строение</w:t>
      </w:r>
      <w:proofErr w:type="gramEnd"/>
      <w:r w:rsidRPr="00BB7AD5">
        <w:rPr>
          <w:b/>
          <w:sz w:val="22"/>
          <w:szCs w:val="22"/>
        </w:rPr>
        <w:t xml:space="preserve">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Китайский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Китайский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Китайский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11строение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29/3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40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41,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Ключевской проезд,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Кооперативный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Корейский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Красного Пожарника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Красного Пожарника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Красного Пожарника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Красного Пожарника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Красного Пожарника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Красного Пожарника пер, 22а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Краснодонская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Красный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Крепежная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Крестьянский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Крестьянский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Крестьянский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Крестьянский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Крымская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Кубанская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Кузнецкий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Кузнецова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Кузнецова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6/1 (расход по ТУ)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Кузнечный проезд,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Кулева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8а стр.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8а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8а стр.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8а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пл</w:t>
      </w:r>
      <w:proofErr w:type="spellEnd"/>
      <w:r w:rsidRPr="00BB7AD5">
        <w:rPr>
          <w:b/>
          <w:sz w:val="22"/>
          <w:szCs w:val="22"/>
        </w:rPr>
        <w:t>, 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35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54б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54б/1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58а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60/1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60/1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76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76а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78/1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82а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111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123/3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129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129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138а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151/1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179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179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181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189/1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199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200/4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202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206б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208а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210в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211 стр5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215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217б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240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262а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Ленина </w:t>
      </w:r>
      <w:proofErr w:type="spellStart"/>
      <w:r w:rsidRPr="00BB7AD5">
        <w:rPr>
          <w:b/>
          <w:sz w:val="22"/>
          <w:szCs w:val="22"/>
        </w:rPr>
        <w:t>пр-кт</w:t>
      </w:r>
      <w:proofErr w:type="spellEnd"/>
      <w:r w:rsidRPr="00BB7AD5">
        <w:rPr>
          <w:b/>
          <w:sz w:val="22"/>
          <w:szCs w:val="22"/>
        </w:rPr>
        <w:t>, 283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Ленина проспект, 150б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Лермонтова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1г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Луговой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Малая Подгорная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Мало-Кирпичный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Мало-Кирпичный пер, 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Мало-Кирпичный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Мало-Кирпичный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8в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24б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40а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Мариинский пер,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Мельничная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Мельничный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Мельничный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Мельничный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Механический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2/7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8б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11б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19/2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22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23/1а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28/1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40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83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97а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109/4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109а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109б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109б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109б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Московский тракт, 111/1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Мусы </w:t>
      </w:r>
      <w:proofErr w:type="spellStart"/>
      <w:r w:rsidRPr="00BB7AD5">
        <w:rPr>
          <w:b/>
          <w:sz w:val="22"/>
          <w:szCs w:val="22"/>
        </w:rPr>
        <w:t>Джалиля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38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51/2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64/1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77/1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77а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81а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91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92а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Мясокомбинат п,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Озера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Озера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Озера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реки Томи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реки Томи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реки Томи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реки Томи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реки Томи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Набережная реки Томи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Некрасова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 стр.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 стр.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 стр.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 стр.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12/13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16 стр. 20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16/1 стр.5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 стр.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 стр.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 стр.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85а строение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87/5 </w:t>
      </w:r>
      <w:proofErr w:type="spellStart"/>
      <w:proofErr w:type="gramStart"/>
      <w:r w:rsidRPr="00BB7AD5">
        <w:rPr>
          <w:b/>
          <w:sz w:val="22"/>
          <w:szCs w:val="22"/>
        </w:rPr>
        <w:t>стр</w:t>
      </w:r>
      <w:proofErr w:type="spellEnd"/>
      <w:r w:rsidRPr="00BB7AD5">
        <w:rPr>
          <w:b/>
          <w:sz w:val="22"/>
          <w:szCs w:val="22"/>
        </w:rPr>
        <w:t>,  4</w:t>
      </w:r>
      <w:proofErr w:type="gramEnd"/>
      <w:r w:rsidRPr="00BB7AD5">
        <w:rPr>
          <w:b/>
          <w:sz w:val="22"/>
          <w:szCs w:val="22"/>
        </w:rPr>
        <w:t xml:space="preserve">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87/5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87/5 стр.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87/7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87г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111 </w:t>
      </w:r>
      <w:proofErr w:type="spellStart"/>
      <w:r w:rsidRPr="00BB7AD5">
        <w:rPr>
          <w:b/>
          <w:sz w:val="22"/>
          <w:szCs w:val="22"/>
        </w:rPr>
        <w:t>стр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Нижне-Луговая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111 стр.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</w:t>
      </w:r>
      <w:proofErr w:type="spellStart"/>
      <w:r w:rsidRPr="00BB7AD5">
        <w:rPr>
          <w:b/>
          <w:sz w:val="22"/>
          <w:szCs w:val="22"/>
        </w:rPr>
        <w:t>Ачинская</w:t>
      </w:r>
      <w:proofErr w:type="spellEnd"/>
      <w:r w:rsidRPr="00BB7AD5">
        <w:rPr>
          <w:b/>
          <w:sz w:val="22"/>
          <w:szCs w:val="22"/>
        </w:rPr>
        <w:t xml:space="preserve"> улица,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1-я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1-я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1-я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2-я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Ново-Киевская 2-я ул,11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Ново-Киевская 2-я ул,11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3-я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3-я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3-я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3-я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3-я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 строение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 строение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Ново-Киевская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1-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 16/2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 20/1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Ново-Кузнечный 2-</w:t>
      </w:r>
      <w:proofErr w:type="gramStart"/>
      <w:r w:rsidRPr="00BB7AD5">
        <w:rPr>
          <w:b/>
          <w:sz w:val="22"/>
          <w:szCs w:val="22"/>
        </w:rPr>
        <w:t>й  ряд</w:t>
      </w:r>
      <w:proofErr w:type="gram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Ново-Кузнечный 2-й ряд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Ново-Станционный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Новороссийская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Новороссийская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Новороссийская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Новороссийская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Новороссийская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Новороссийская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Обруб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Обская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Озерный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Октябрьский Взвоз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Октябрьский Взвоз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Омская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Омский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24а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Островского Николая пер, 26а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Парабельский</w:t>
      </w:r>
      <w:proofErr w:type="spellEnd"/>
      <w:r w:rsidRPr="00BB7AD5">
        <w:rPr>
          <w:b/>
          <w:sz w:val="22"/>
          <w:szCs w:val="22"/>
        </w:rPr>
        <w:t xml:space="preserve">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Партизанская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19/6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 корпус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94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Первомайская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Перевалочный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Перевалочный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Перевалочный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Перевалочный пер,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Перевалочный пер,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22а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24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62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Песочный пер, 64а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Пихтовый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Пихтовый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Пихтовый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Пихтовый пер, 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26а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Плеханова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Пойменный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Пойменный пер,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Пойменный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2а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2а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Правобережная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Пристанской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Проектируемый проезд,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Проектируемый проезд, 7/2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38в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38в стр.5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38в стр.6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Пролетарская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Пропиточная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Просторный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 стр.11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 стр.8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28/1 стр.11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 стр.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Профсоюзная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Пугачева Емельяна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Пушкина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Пушкина улица, 17а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Радищева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Речной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Речной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Речной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 стр.11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45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49/2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56а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102а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Розы Люксембург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Розы Люксембург ул,133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Рылеева пер,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Рылеева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Рылеева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Рылеева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 стр.3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 стр.7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 стр.9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Сакко пер, 27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 строение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 строение 1 кв.1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Свердлова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24 стр,1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40а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Светлый пер, 40б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Севастопольская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Северо-</w:t>
      </w:r>
      <w:proofErr w:type="spellStart"/>
      <w:r w:rsidRPr="00BB7AD5">
        <w:rPr>
          <w:b/>
          <w:sz w:val="22"/>
          <w:szCs w:val="22"/>
        </w:rPr>
        <w:t>Каштачная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13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Совпартшкольный</w:t>
      </w:r>
      <w:proofErr w:type="spellEnd"/>
      <w:r w:rsidRPr="00BB7AD5">
        <w:rPr>
          <w:b/>
          <w:sz w:val="22"/>
          <w:szCs w:val="22"/>
        </w:rPr>
        <w:t xml:space="preserve"> пер,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проезд,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проезд,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Сосновый проезд,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11/1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Средне-Кирпичная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Старо-</w:t>
      </w:r>
      <w:proofErr w:type="gramStart"/>
      <w:r w:rsidRPr="00BB7AD5">
        <w:rPr>
          <w:b/>
          <w:sz w:val="22"/>
          <w:szCs w:val="22"/>
        </w:rPr>
        <w:t>Кузнечный  ряд</w:t>
      </w:r>
      <w:proofErr w:type="gram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19а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Стрелочный пер,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Строевая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14 кв.2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14 кв.2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Строительный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7а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Сухоозерный</w:t>
      </w:r>
      <w:proofErr w:type="spellEnd"/>
      <w:r w:rsidRPr="00BB7AD5">
        <w:rPr>
          <w:b/>
          <w:sz w:val="22"/>
          <w:szCs w:val="22"/>
        </w:rPr>
        <w:t xml:space="preserve"> пер,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</w:t>
      </w:r>
      <w:proofErr w:type="gramStart"/>
      <w:r w:rsidRPr="00BB7AD5">
        <w:rPr>
          <w:b/>
          <w:sz w:val="22"/>
          <w:szCs w:val="22"/>
        </w:rPr>
        <w:t>32  строение</w:t>
      </w:r>
      <w:proofErr w:type="gramEnd"/>
      <w:r w:rsidRPr="00BB7AD5">
        <w:rPr>
          <w:b/>
          <w:sz w:val="22"/>
          <w:szCs w:val="22"/>
        </w:rPr>
        <w:t xml:space="preserve">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Татарская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8/а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 к3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21/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 xml:space="preserve">, 21/1 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21/с4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21/с8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Тимакова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 кв.2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6 кв.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18а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25/2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39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"Тихий пер, 39</w:t>
      </w:r>
      <w:r w:rsidRPr="00BB7AD5">
        <w:rPr>
          <w:b/>
          <w:sz w:val="22"/>
          <w:szCs w:val="22"/>
        </w:rPr>
        <w:tab/>
        <w:t>"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49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52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54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Тихий пер, 61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Трудовая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2в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Тупиковый пер, </w:t>
      </w:r>
      <w:proofErr w:type="gramStart"/>
      <w:r w:rsidRPr="00BB7AD5">
        <w:rPr>
          <w:b/>
          <w:sz w:val="22"/>
          <w:szCs w:val="22"/>
        </w:rPr>
        <w:t>5  строение</w:t>
      </w:r>
      <w:proofErr w:type="gramEnd"/>
      <w:r w:rsidRPr="00BB7AD5">
        <w:rPr>
          <w:b/>
          <w:sz w:val="22"/>
          <w:szCs w:val="22"/>
        </w:rPr>
        <w:t xml:space="preserve">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16 корпус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25А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Тупиковый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Урицкого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Урицкого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Урицкого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Урицкого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27б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28в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28г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Урожайный пер, 29/1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Усова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Усова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Усова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Усова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Усова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Успенского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Успенского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Успенского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Успенского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Успенского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 корпус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 стр.4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92а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108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115а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Усть-Керепеть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123/3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2/4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2в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3/2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Учебная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Учительская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65а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Ферганская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2б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Флотский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Целинный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Целинный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Целинный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Целинный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Целинный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Целинный пер, 31а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Чаинский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Чаинский</w:t>
      </w:r>
      <w:proofErr w:type="spellEnd"/>
      <w:r w:rsidRPr="00BB7AD5">
        <w:rPr>
          <w:b/>
          <w:sz w:val="22"/>
          <w:szCs w:val="22"/>
        </w:rPr>
        <w:t xml:space="preserve">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Чаинский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Чаинский</w:t>
      </w:r>
      <w:proofErr w:type="spellEnd"/>
      <w:r w:rsidRPr="00BB7AD5">
        <w:rPr>
          <w:b/>
          <w:sz w:val="22"/>
          <w:szCs w:val="22"/>
        </w:rPr>
        <w:t xml:space="preserve">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Чаинский</w:t>
      </w:r>
      <w:proofErr w:type="spellEnd"/>
      <w:r w:rsidRPr="00BB7AD5">
        <w:rPr>
          <w:b/>
          <w:sz w:val="22"/>
          <w:szCs w:val="22"/>
        </w:rPr>
        <w:t xml:space="preserve">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Чапаева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Чапаева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Чапаева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Чапаева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Чепалова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8а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10а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Черемошинский</w:t>
      </w:r>
      <w:proofErr w:type="spellEnd"/>
      <w:r w:rsidRPr="00BB7AD5">
        <w:rPr>
          <w:b/>
          <w:sz w:val="22"/>
          <w:szCs w:val="22"/>
        </w:rPr>
        <w:t xml:space="preserve">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3 стр.2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14/1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22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26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Чернышевского пер, 26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14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24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Чехова пер, 25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17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18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23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26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27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28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39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49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54/1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54а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54а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54б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54б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55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71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73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75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75а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81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83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85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Шегарский</w:t>
      </w:r>
      <w:proofErr w:type="spellEnd"/>
      <w:r w:rsidRPr="00BB7AD5">
        <w:rPr>
          <w:b/>
          <w:sz w:val="22"/>
          <w:szCs w:val="22"/>
        </w:rPr>
        <w:t xml:space="preserve"> пер, 85 стр.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1б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13а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Шишкова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Шпальная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10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Шпальный пер, 12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20а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24/1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30а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36а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37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39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41/1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43а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45/1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58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64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68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70 стр.1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72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74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76</w:t>
      </w:r>
    </w:p>
    <w:p w:rsidR="00BB7AD5" w:rsidRPr="00BB7AD5" w:rsidRDefault="00BB7AD5" w:rsidP="00BB7AD5">
      <w:pPr>
        <w:rPr>
          <w:b/>
          <w:sz w:val="22"/>
          <w:szCs w:val="22"/>
        </w:rPr>
      </w:pPr>
      <w:proofErr w:type="spellStart"/>
      <w:r w:rsidRPr="00BB7AD5">
        <w:rPr>
          <w:b/>
          <w:sz w:val="22"/>
          <w:szCs w:val="22"/>
        </w:rPr>
        <w:t>Эуштинская</w:t>
      </w:r>
      <w:proofErr w:type="spellEnd"/>
      <w:r w:rsidRPr="00BB7AD5">
        <w:rPr>
          <w:b/>
          <w:sz w:val="22"/>
          <w:szCs w:val="22"/>
        </w:rPr>
        <w:t xml:space="preserve">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Южный пер, 15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>Южный пер, 34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84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88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90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97/1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105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Яковлева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107а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7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9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11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12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26</w:t>
      </w:r>
    </w:p>
    <w:p w:rsidR="00BB7AD5" w:rsidRPr="00BB7AD5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35</w:t>
      </w:r>
    </w:p>
    <w:p w:rsidR="009E4910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42а</w:t>
      </w:r>
    </w:p>
    <w:p w:rsidR="00BB7AD5" w:rsidRPr="00AF221F" w:rsidRDefault="00BB7AD5" w:rsidP="00BB7AD5">
      <w:pPr>
        <w:rPr>
          <w:b/>
          <w:sz w:val="22"/>
          <w:szCs w:val="22"/>
        </w:rPr>
      </w:pPr>
      <w:r w:rsidRPr="00BB7AD5">
        <w:rPr>
          <w:b/>
          <w:sz w:val="22"/>
          <w:szCs w:val="22"/>
        </w:rPr>
        <w:t xml:space="preserve">Ялтинская </w:t>
      </w:r>
      <w:proofErr w:type="spellStart"/>
      <w:r w:rsidRPr="00BB7AD5">
        <w:rPr>
          <w:b/>
          <w:sz w:val="22"/>
          <w:szCs w:val="22"/>
        </w:rPr>
        <w:t>ул</w:t>
      </w:r>
      <w:proofErr w:type="spellEnd"/>
      <w:r w:rsidRPr="00BB7AD5">
        <w:rPr>
          <w:b/>
          <w:sz w:val="22"/>
          <w:szCs w:val="22"/>
        </w:rPr>
        <w:t>, 4</w:t>
      </w:r>
      <w:r>
        <w:rPr>
          <w:b/>
          <w:sz w:val="22"/>
          <w:szCs w:val="22"/>
        </w:rPr>
        <w:t>4</w:t>
      </w:r>
    </w:p>
    <w:p w:rsidR="009E0EDF" w:rsidRPr="00AF221F" w:rsidRDefault="009E0EDF" w:rsidP="009E0EDF">
      <w:pPr>
        <w:rPr>
          <w:sz w:val="22"/>
          <w:szCs w:val="22"/>
        </w:rPr>
      </w:pPr>
      <w:r w:rsidRPr="00AF221F">
        <w:rPr>
          <w:sz w:val="22"/>
          <w:szCs w:val="22"/>
        </w:rPr>
        <w:t xml:space="preserve">      ООО «Томскводоканал» приносит свои извинения за доставленные неудобства и просит произвести необходимые запасы воды </w:t>
      </w:r>
      <w:proofErr w:type="gramStart"/>
      <w:r w:rsidRPr="00AF221F">
        <w:rPr>
          <w:sz w:val="22"/>
          <w:szCs w:val="22"/>
        </w:rPr>
        <w:t>заблаговременно !</w:t>
      </w:r>
      <w:proofErr w:type="gramEnd"/>
    </w:p>
    <w:p w:rsidR="009E0EDF" w:rsidRPr="00AF221F" w:rsidRDefault="009E0EDF" w:rsidP="009E0EDF">
      <w:pPr>
        <w:rPr>
          <w:sz w:val="22"/>
          <w:szCs w:val="22"/>
        </w:rPr>
      </w:pPr>
    </w:p>
    <w:p w:rsidR="009E0EDF" w:rsidRPr="00AF221F" w:rsidRDefault="009E0EDF" w:rsidP="009E0EDF">
      <w:pPr>
        <w:jc w:val="center"/>
        <w:rPr>
          <w:rFonts w:ascii="Calibri" w:hAnsi="Calibri"/>
          <w:sz w:val="22"/>
          <w:szCs w:val="22"/>
        </w:rPr>
      </w:pPr>
    </w:p>
    <w:p w:rsidR="009E0EDF" w:rsidRPr="00AF221F" w:rsidRDefault="009E0EDF" w:rsidP="009E0EDF">
      <w:pPr>
        <w:jc w:val="both"/>
        <w:rPr>
          <w:rFonts w:ascii="Calibri" w:hAnsi="Calibri"/>
          <w:sz w:val="22"/>
          <w:szCs w:val="22"/>
        </w:rPr>
      </w:pPr>
      <w:r w:rsidRPr="00AF221F">
        <w:rPr>
          <w:rFonts w:ascii="Calibri" w:hAnsi="Calibri"/>
          <w:sz w:val="22"/>
          <w:szCs w:val="22"/>
        </w:rPr>
        <w:t xml:space="preserve">                               </w:t>
      </w:r>
    </w:p>
    <w:p w:rsidR="009E0EDF" w:rsidRPr="00AF221F" w:rsidRDefault="009E0EDF" w:rsidP="009E0EDF">
      <w:pPr>
        <w:jc w:val="both"/>
        <w:rPr>
          <w:rFonts w:ascii="Calibri" w:hAnsi="Calibri"/>
          <w:sz w:val="22"/>
          <w:szCs w:val="22"/>
        </w:rPr>
      </w:pPr>
    </w:p>
    <w:p w:rsidR="005B157E" w:rsidRDefault="00BC2B62" w:rsidP="00BC2B62">
      <w:pPr>
        <w:rPr>
          <w:sz w:val="22"/>
          <w:szCs w:val="22"/>
        </w:rPr>
      </w:pPr>
      <w:r w:rsidRPr="00AF221F">
        <w:rPr>
          <w:sz w:val="22"/>
          <w:szCs w:val="22"/>
        </w:rPr>
        <w:t xml:space="preserve">                                       </w:t>
      </w:r>
    </w:p>
    <w:p w:rsidR="00BC2B62" w:rsidRPr="00AF221F" w:rsidRDefault="00BC2B62" w:rsidP="00BC2B62">
      <w:pPr>
        <w:rPr>
          <w:sz w:val="22"/>
          <w:szCs w:val="22"/>
        </w:rPr>
      </w:pPr>
      <w:r w:rsidRPr="00AF221F">
        <w:rPr>
          <w:sz w:val="22"/>
          <w:szCs w:val="22"/>
        </w:rPr>
        <w:t xml:space="preserve"> </w:t>
      </w:r>
      <w:r w:rsidR="009F3830">
        <w:rPr>
          <w:sz w:val="22"/>
          <w:szCs w:val="22"/>
        </w:rPr>
        <w:t xml:space="preserve">                                            Н</w:t>
      </w:r>
      <w:r w:rsidRPr="00AF221F">
        <w:rPr>
          <w:sz w:val="22"/>
          <w:szCs w:val="22"/>
        </w:rPr>
        <w:t xml:space="preserve">ачальник ЦДС                                 </w:t>
      </w:r>
      <w:proofErr w:type="spellStart"/>
      <w:r w:rsidR="009F3830">
        <w:rPr>
          <w:sz w:val="22"/>
          <w:szCs w:val="22"/>
        </w:rPr>
        <w:t>Е.В.Кениг</w:t>
      </w:r>
      <w:proofErr w:type="spellEnd"/>
    </w:p>
    <w:p w:rsidR="00BC2B62" w:rsidRPr="00AF221F" w:rsidRDefault="00BC2B62" w:rsidP="00BC2B62">
      <w:pPr>
        <w:rPr>
          <w:sz w:val="22"/>
          <w:szCs w:val="22"/>
        </w:rPr>
      </w:pPr>
    </w:p>
    <w:p w:rsidR="009E0EDF" w:rsidRPr="00071C74" w:rsidRDefault="009E0EDF" w:rsidP="009E0EDF"/>
    <w:p w:rsidR="009E0EDF" w:rsidRDefault="009E0EDF" w:rsidP="009E0EDF">
      <w:pPr>
        <w:jc w:val="both"/>
        <w:rPr>
          <w:sz w:val="28"/>
          <w:szCs w:val="28"/>
        </w:rPr>
      </w:pPr>
    </w:p>
    <w:p w:rsidR="009E0EDF" w:rsidRPr="004F548C" w:rsidRDefault="009E0EDF" w:rsidP="009E0EDF">
      <w:pPr>
        <w:jc w:val="both"/>
        <w:rPr>
          <w:sz w:val="28"/>
          <w:szCs w:val="28"/>
        </w:rPr>
      </w:pPr>
    </w:p>
    <w:p w:rsidR="002E072F" w:rsidRPr="00BC2B62" w:rsidRDefault="005B157E" w:rsidP="00B40A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74FD" w:rsidRDefault="00F874FD"/>
    <w:p w:rsidR="001902C5" w:rsidRDefault="001902C5"/>
    <w:p w:rsidR="001902C5" w:rsidRDefault="001902C5"/>
    <w:p w:rsidR="001902C5" w:rsidRDefault="001902C5"/>
    <w:p w:rsidR="001902C5" w:rsidRDefault="001902C5"/>
    <w:p w:rsidR="001902C5" w:rsidRDefault="001902C5"/>
    <w:p w:rsidR="001902C5" w:rsidRPr="00F874FD" w:rsidRDefault="001902C5"/>
    <w:sectPr w:rsidR="001902C5" w:rsidRPr="00F874FD" w:rsidSect="002E072F">
      <w:footerReference w:type="firs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0FCE" w:rsidRDefault="00470FCE" w:rsidP="002E072F">
      <w:r>
        <w:separator/>
      </w:r>
    </w:p>
  </w:endnote>
  <w:endnote w:type="continuationSeparator" w:id="0">
    <w:p w:rsidR="00470FCE" w:rsidRDefault="00470FCE" w:rsidP="002E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84A4B87-6FAD-4449-9280-B61ECA2C49A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0D37F4E9-C470-42EC-8351-31169E27CDAB}"/>
  </w:font>
  <w:font w:name="PF Square Sans Pro">
    <w:altName w:val="Calibri"/>
    <w:charset w:val="CC"/>
    <w:family w:val="auto"/>
    <w:pitch w:val="variable"/>
    <w:sig w:usb0="00000001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5192791-E041-4302-986A-230F6B7E8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737" w:rsidRDefault="001B462F" w:rsidP="005B157E">
    <w:pPr>
      <w:pStyle w:val="a5"/>
      <w:tabs>
        <w:tab w:val="clear" w:pos="4677"/>
        <w:tab w:val="clear" w:pos="9355"/>
        <w:tab w:val="left" w:pos="9009"/>
        <w:tab w:val="right" w:pos="102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78886DD" wp14:editId="5BAAA11A">
              <wp:simplePos x="0" y="0"/>
              <wp:positionH relativeFrom="column">
                <wp:posOffset>-148590</wp:posOffset>
              </wp:positionH>
              <wp:positionV relativeFrom="paragraph">
                <wp:posOffset>-262255</wp:posOffset>
              </wp:positionV>
              <wp:extent cx="6619875" cy="1199693"/>
              <wp:effectExtent l="0" t="0" r="9525" b="635"/>
              <wp:wrapNone/>
              <wp:docPr id="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19875" cy="1199693"/>
                        <a:chOff x="101" y="-1"/>
                        <a:chExt cx="6620129" cy="1032972"/>
                      </a:xfrm>
                    </wpg:grpSpPr>
                    <wps:wsp>
                      <wps:cNvPr id="2" name="TextBox 9"/>
                      <wps:cNvSpPr txBox="1">
                        <a:spLocks noChangeArrowheads="1"/>
                      </wps:cNvSpPr>
                      <wps:spPr bwMode="auto">
                        <a:xfrm>
                          <a:off x="373190" y="-1"/>
                          <a:ext cx="5760977" cy="1032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6B9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1416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4D46B9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1416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EB4166" w:rsidRPr="00A63B47" w:rsidRDefault="004D46B9" w:rsidP="00A63B47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Общество с ограниченной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>Елизаровых ул., д.79/2, г. Томск, Россия, 634021</w:t>
                            </w:r>
                          </w:p>
                          <w:p w:rsidR="00EB4166" w:rsidRPr="00A63B47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ответственностью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тел.: (3822) 905009, 905013, факс (3822) 905193, 905010</w:t>
                            </w:r>
                          </w:p>
                          <w:p w:rsidR="00EB4166" w:rsidRPr="00A63B47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«Томскводоканал»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1B462F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tvk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@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vodokanal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tomsk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Прямая соединительная линия 2"/>
                      <wps:cNvCnPr/>
                      <wps:spPr>
                        <a:xfrm>
                          <a:off x="101" y="229656"/>
                          <a:ext cx="662012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886DD" id="Группа 6" o:spid="_x0000_s1026" style="position:absolute;margin-left:-11.7pt;margin-top:-20.65pt;width:521.25pt;height:94.45pt;z-index:251657728;mso-height-relative:margin" coordorigin="1" coordsize="66201,1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left:3731;width:57610;height:10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" filled="f" stroked="f">
                <v:textbox>
                  <w:txbxContent>
                    <w:p w:rsidR="004D46B9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1416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4D46B9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1416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EB4166" w:rsidRPr="00A63B47" w:rsidRDefault="004D46B9" w:rsidP="00A63B47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Общество с ограниченной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>Елизаровых ул., д.79/2, г. Томск, Россия, 634021</w:t>
                      </w:r>
                    </w:p>
                    <w:p w:rsidR="00EB4166" w:rsidRPr="00A63B47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ответственностью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тел.: (3822) 905009, 905013, факс (3822) 905193, 905010</w:t>
                      </w:r>
                    </w:p>
                    <w:p w:rsidR="00EB4166" w:rsidRPr="00A63B47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«Томскводоканал»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="001B462F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tvk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@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vodokanal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tomsk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  <v:line id="Прямая соединительная линия 2" o:spid="_x0000_s1028" style="position:absolute;visibility:visible;mso-wrap-style:square" from="1,2296" to="66202,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</v:group>
          </w:pict>
        </mc:Fallback>
      </mc:AlternateContent>
    </w:r>
    <w:r>
      <w:rPr>
        <w:noProof/>
      </w:rPr>
      <w:drawing>
        <wp:inline distT="0" distB="0" distL="0" distR="0">
          <wp:extent cx="863193" cy="863194"/>
          <wp:effectExtent l="0" t="0" r="0" b="0"/>
          <wp:docPr id="3" name="Рисунок 1" descr="D:\PR2_D\Foto_images\фото 2022\qr код телеграм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:\PR2_D\Foto_images\фото 2022\qr код телеграм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42" cy="862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0FCE" w:rsidRDefault="00470FCE" w:rsidP="002E072F">
      <w:r>
        <w:separator/>
      </w:r>
    </w:p>
  </w:footnote>
  <w:footnote w:type="continuationSeparator" w:id="0">
    <w:p w:rsidR="00470FCE" w:rsidRDefault="00470FCE" w:rsidP="002E0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2F"/>
    <w:rsid w:val="00024DA0"/>
    <w:rsid w:val="00055B6A"/>
    <w:rsid w:val="00077816"/>
    <w:rsid w:val="00085B65"/>
    <w:rsid w:val="000A0687"/>
    <w:rsid w:val="000A6276"/>
    <w:rsid w:val="000C1A81"/>
    <w:rsid w:val="000D0708"/>
    <w:rsid w:val="000D4493"/>
    <w:rsid w:val="000E4F47"/>
    <w:rsid w:val="000E69A9"/>
    <w:rsid w:val="00112BA6"/>
    <w:rsid w:val="00125CCE"/>
    <w:rsid w:val="00145AE3"/>
    <w:rsid w:val="0015660D"/>
    <w:rsid w:val="001902C5"/>
    <w:rsid w:val="001B462F"/>
    <w:rsid w:val="001D771A"/>
    <w:rsid w:val="001F0CFA"/>
    <w:rsid w:val="00202427"/>
    <w:rsid w:val="00225734"/>
    <w:rsid w:val="002342B2"/>
    <w:rsid w:val="00243FE8"/>
    <w:rsid w:val="00252B75"/>
    <w:rsid w:val="002916E6"/>
    <w:rsid w:val="002A3BAE"/>
    <w:rsid w:val="002B1A38"/>
    <w:rsid w:val="002D0800"/>
    <w:rsid w:val="002E072F"/>
    <w:rsid w:val="003208F4"/>
    <w:rsid w:val="003604D7"/>
    <w:rsid w:val="00367BBB"/>
    <w:rsid w:val="00395328"/>
    <w:rsid w:val="00470FCE"/>
    <w:rsid w:val="004C3094"/>
    <w:rsid w:val="004D46B9"/>
    <w:rsid w:val="0054585C"/>
    <w:rsid w:val="005665E6"/>
    <w:rsid w:val="00570119"/>
    <w:rsid w:val="005B157E"/>
    <w:rsid w:val="005C44E6"/>
    <w:rsid w:val="005E7DD5"/>
    <w:rsid w:val="006055AB"/>
    <w:rsid w:val="00642C45"/>
    <w:rsid w:val="006861EB"/>
    <w:rsid w:val="00695D6A"/>
    <w:rsid w:val="006A23E5"/>
    <w:rsid w:val="006B0B5A"/>
    <w:rsid w:val="00727DD9"/>
    <w:rsid w:val="00772573"/>
    <w:rsid w:val="007974C9"/>
    <w:rsid w:val="007C308B"/>
    <w:rsid w:val="007D1A5C"/>
    <w:rsid w:val="00855757"/>
    <w:rsid w:val="008C24F6"/>
    <w:rsid w:val="008D710A"/>
    <w:rsid w:val="00913847"/>
    <w:rsid w:val="00921EC4"/>
    <w:rsid w:val="00922B35"/>
    <w:rsid w:val="009E0EDF"/>
    <w:rsid w:val="009E4910"/>
    <w:rsid w:val="009F3830"/>
    <w:rsid w:val="00A5295C"/>
    <w:rsid w:val="00A63B47"/>
    <w:rsid w:val="00AA7830"/>
    <w:rsid w:val="00AC3A33"/>
    <w:rsid w:val="00AE3376"/>
    <w:rsid w:val="00AF221F"/>
    <w:rsid w:val="00B1684A"/>
    <w:rsid w:val="00B30D68"/>
    <w:rsid w:val="00B40A71"/>
    <w:rsid w:val="00B42737"/>
    <w:rsid w:val="00B43CB7"/>
    <w:rsid w:val="00B5165E"/>
    <w:rsid w:val="00B74B74"/>
    <w:rsid w:val="00B77DD7"/>
    <w:rsid w:val="00BA4A61"/>
    <w:rsid w:val="00BB7AD5"/>
    <w:rsid w:val="00BC0457"/>
    <w:rsid w:val="00BC2B62"/>
    <w:rsid w:val="00C0448E"/>
    <w:rsid w:val="00C1624A"/>
    <w:rsid w:val="00C253E5"/>
    <w:rsid w:val="00C93BE1"/>
    <w:rsid w:val="00C94185"/>
    <w:rsid w:val="00CE2BB1"/>
    <w:rsid w:val="00D16C1D"/>
    <w:rsid w:val="00D67C27"/>
    <w:rsid w:val="00DC6386"/>
    <w:rsid w:val="00DD5239"/>
    <w:rsid w:val="00DD742C"/>
    <w:rsid w:val="00DE7923"/>
    <w:rsid w:val="00DF7397"/>
    <w:rsid w:val="00E30DBA"/>
    <w:rsid w:val="00E759BF"/>
    <w:rsid w:val="00EB4166"/>
    <w:rsid w:val="00ED67FB"/>
    <w:rsid w:val="00EE67D0"/>
    <w:rsid w:val="00F3109C"/>
    <w:rsid w:val="00F5498C"/>
    <w:rsid w:val="00F607B3"/>
    <w:rsid w:val="00F83293"/>
    <w:rsid w:val="00F874FD"/>
    <w:rsid w:val="00FA3058"/>
    <w:rsid w:val="00FA3CE8"/>
    <w:rsid w:val="00FA60B9"/>
    <w:rsid w:val="00FA7615"/>
    <w:rsid w:val="00FB3CA5"/>
    <w:rsid w:val="00FD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109C48"/>
  <w15:docId w15:val="{1BE85C01-3024-4D4E-9936-3EACD929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E07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2E072F"/>
    <w:rPr>
      <w:sz w:val="24"/>
      <w:szCs w:val="24"/>
    </w:rPr>
  </w:style>
  <w:style w:type="paragraph" w:styleId="a5">
    <w:name w:val="footer"/>
    <w:basedOn w:val="a"/>
    <w:link w:val="a6"/>
    <w:rsid w:val="002E07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E072F"/>
    <w:rPr>
      <w:sz w:val="24"/>
      <w:szCs w:val="24"/>
    </w:rPr>
  </w:style>
  <w:style w:type="paragraph" w:styleId="a7">
    <w:name w:val="Normal (Web)"/>
    <w:basedOn w:val="a"/>
    <w:uiPriority w:val="99"/>
    <w:unhideWhenUsed/>
    <w:rsid w:val="00EB4166"/>
    <w:pPr>
      <w:spacing w:before="100" w:beforeAutospacing="1" w:after="100" w:afterAutospacing="1"/>
    </w:pPr>
  </w:style>
  <w:style w:type="paragraph" w:styleId="a8">
    <w:name w:val="Balloon Text"/>
    <w:basedOn w:val="a"/>
    <w:link w:val="a9"/>
    <w:rsid w:val="004D46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D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ervice\Desktop\&#1060;&#1080;&#1088;&#1084;&#1041;&#1083;&#1072;&#1085;&#1082;&#1054;&#1054;&#1054;&#1058;&#1042;&#1050;(Microsoft)&#1063;&#104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DEC8F-7278-459E-AE0E-7AE13EA5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ФирмБланкОООТВК(Microsoft)ЧБ</Template>
  <TotalTime>4</TotalTime>
  <Pages>64</Pages>
  <Words>11440</Words>
  <Characters>65210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Пресс служба</dc:creator>
  <cp:lastModifiedBy>Кениг Евгений В.</cp:lastModifiedBy>
  <cp:revision>2</cp:revision>
  <cp:lastPrinted>2024-01-25T05:45:00Z</cp:lastPrinted>
  <dcterms:created xsi:type="dcterms:W3CDTF">2024-12-22T13:20:00Z</dcterms:created>
  <dcterms:modified xsi:type="dcterms:W3CDTF">2024-12-22T13:20:00Z</dcterms:modified>
</cp:coreProperties>
</file>